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5A1A" w14:textId="77777777" w:rsidR="002955FE" w:rsidRDefault="002955FE">
      <w:pPr>
        <w:jc w:val="center"/>
        <w:rPr>
          <w:rFonts w:ascii="Times New Roman" w:eastAsia="Arial" w:hAnsi="Times New Roman" w:cs="Times New Roman"/>
          <w:b/>
          <w:bCs/>
          <w:iCs/>
          <w:color w:val="000000"/>
          <w:kern w:val="2"/>
        </w:rPr>
      </w:pPr>
    </w:p>
    <w:p w14:paraId="497B8956" w14:textId="3B23800D" w:rsidR="002955FE" w:rsidRDefault="002955FE">
      <w:pPr>
        <w:suppressAutoHyphens w:val="0"/>
        <w:autoSpaceDE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ANEXO I</w:t>
      </w:r>
      <w:r w:rsidR="00CC5451">
        <w:rPr>
          <w:rFonts w:ascii="Times New Roman" w:hAnsi="Times New Roman" w:cs="Times New Roman"/>
          <w:b/>
          <w:bCs/>
        </w:rPr>
        <w:t>II</w:t>
      </w:r>
      <w:r>
        <w:rPr>
          <w:rFonts w:ascii="Times New Roman" w:hAnsi="Times New Roman" w:cs="Times New Roman"/>
          <w:b/>
          <w:bCs/>
        </w:rPr>
        <w:t xml:space="preserve"> – FORMULÁRIO PARA ANÁLISE DO CURRÍCULO LATTES (considerar os últimos 05 anos)</w:t>
      </w:r>
    </w:p>
    <w:p w14:paraId="235085AE" w14:textId="77777777" w:rsidR="002955FE" w:rsidRDefault="002955FE">
      <w:pPr>
        <w:spacing w:line="360" w:lineRule="auto"/>
        <w:jc w:val="center"/>
        <w:rPr>
          <w:rFonts w:ascii="Times New Roman" w:hAnsi="Times New Roman" w:cs="Times New Roman"/>
          <w:i/>
          <w:color w:val="000000"/>
          <w:lang w:eastAsia="pt-BR"/>
        </w:rPr>
      </w:pPr>
      <w:r>
        <w:rPr>
          <w:rFonts w:ascii="Times New Roman" w:hAnsi="Times New Roman" w:cs="Times New Roman"/>
          <w:i/>
          <w:color w:val="000000"/>
          <w:lang w:eastAsia="pt-BR"/>
        </w:rPr>
        <w:t>* Apresentar documentação na ordem da tabela de pontuação, indicando a página em que a documentação está sendo apresentada</w:t>
      </w:r>
    </w:p>
    <w:p w14:paraId="63252B17" w14:textId="77777777" w:rsidR="002955FE" w:rsidRDefault="002955FE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420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308"/>
        <w:gridCol w:w="5357"/>
        <w:gridCol w:w="1417"/>
        <w:gridCol w:w="1418"/>
        <w:gridCol w:w="1843"/>
        <w:gridCol w:w="1862"/>
      </w:tblGrid>
      <w:tr w:rsidR="00823BE6" w14:paraId="67266D77" w14:textId="77777777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vAlign w:val="center"/>
          </w:tcPr>
          <w:p w14:paraId="23F30B1E" w14:textId="77777777" w:rsidR="002955FE" w:rsidRDefault="002955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Itens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vAlign w:val="center"/>
          </w:tcPr>
          <w:p w14:paraId="3DFE37BE" w14:textId="77777777" w:rsidR="002955FE" w:rsidRDefault="002955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Atividades desenvolvidas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vAlign w:val="center"/>
          </w:tcPr>
          <w:p w14:paraId="5CAD568D" w14:textId="77777777" w:rsidR="002955FE" w:rsidRDefault="002955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Pontuação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vAlign w:val="center"/>
          </w:tcPr>
          <w:p w14:paraId="00DE59F6" w14:textId="77777777" w:rsidR="002955FE" w:rsidRDefault="002955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Pontuação máxima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vAlign w:val="center"/>
          </w:tcPr>
          <w:p w14:paraId="6D2DD3B5" w14:textId="77777777" w:rsidR="002955FE" w:rsidRDefault="002955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Nota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(preenchida pelo candidato)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21FC071" w14:textId="77777777" w:rsidR="002955FE" w:rsidRDefault="002955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N° da página do documento comprobatório</w:t>
            </w:r>
          </w:p>
        </w:tc>
      </w:tr>
      <w:tr w:rsidR="00823BE6" w14:paraId="59EE8A40" w14:textId="77777777">
        <w:trPr>
          <w:trHeight w:val="510"/>
        </w:trPr>
        <w:tc>
          <w:tcPr>
            <w:tcW w:w="2308" w:type="dxa"/>
            <w:tcBorders>
              <w:left w:val="single" w:sz="4" w:space="0" w:color="000000"/>
              <w:right w:val="nil"/>
            </w:tcBorders>
            <w:vAlign w:val="center"/>
          </w:tcPr>
          <w:p w14:paraId="484253D5" w14:textId="77777777" w:rsidR="002955FE" w:rsidRDefault="002955FE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96F7E8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Pós-graduação em nível de especialização e MBA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B15DD7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 por curso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69E3C9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547854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EDFA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2FCF8F10" w14:textId="77777777">
        <w:trPr>
          <w:trHeight w:val="510"/>
        </w:trPr>
        <w:tc>
          <w:tcPr>
            <w:tcW w:w="2308" w:type="dxa"/>
            <w:vMerge w:val="restart"/>
            <w:tcBorders>
              <w:left w:val="single" w:sz="4" w:space="0" w:color="000000"/>
              <w:right w:val="nil"/>
            </w:tcBorders>
            <w:vAlign w:val="center"/>
          </w:tcPr>
          <w:p w14:paraId="2F3AB1D0" w14:textId="77777777" w:rsidR="002955FE" w:rsidRDefault="002955FE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Capacitação e Treinamento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C43600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Estágio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589C1A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 por semestre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698643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5072B5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D76B3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28855134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8B03114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57A50F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Iniciação científica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63ED4A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 por semestre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931C9B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BD2F5E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E071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74810CE4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D88FF00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AB64F0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Participação em Projetos de Ensino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4C1F08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por semestre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4F5990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2BB31F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5C84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30585ECC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5D877F9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7F49B9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Participação em Projetos de Pesquisa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3C15E0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por semestre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1FF9C8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BE4B78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FDF5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49B0FAE2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93973D4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1D5CF0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Participação em Projetos de Extensão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83439F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por semestre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C5FBD6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5B08C0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7695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6231AE48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25959841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FEBB85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6CC937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por semestre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700C09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8A92EE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3903F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64BC9197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26F7E17D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25061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Cursos (Carga horária igual ou superior a 40 horas no curso)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225628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 por curso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5009DC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701C7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2CBA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37A194DA" w14:textId="77777777">
        <w:trPr>
          <w:trHeight w:val="510"/>
        </w:trPr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12A4CA3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Produção científica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CAC994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Artigos publicados ou aceitos para publicação em periódicos com JCR &gt; 3,0 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A40DBC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AF860B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B615EE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45AB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543C6797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CD8400B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1DBF76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Artigos publicados ou aceitos para publicação em periódicos com JCR 3,0 a 2,60*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46E70F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B1871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8599C4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D190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61AED1EA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2C5EE360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459358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Artigos publicados ou aceitos para publicação em periódicos com JCR 2,59 a 0,60*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327D06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F311CB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E5E93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38B2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7B28C1E7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AB7E244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6FFF87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Artigos publicados ou aceitos para publicação em periódicos com JCR 0,59 a 0,10*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AABA0F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08707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38C626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78E4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36F2C61F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65A3BD84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AA61DE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Artigos publicados ou aceitos para publicação em periódicos sem JCR 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97797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ED8B96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0C805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2914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04916166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AA775A5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590160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Autoria ou edição de livro completo com ISBN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968FD2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86439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C9BEFD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D968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67200213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585227D9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CF8699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Autoria capítulo de livro completo com ISBN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6B8275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8AB68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5473A5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69FD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515A3F0E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51FC73B5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EFDAAB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Resumos completos, expandidos ou simples publicados em anais de eventos científicos.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A4ABE2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62EE2B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57C535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55713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279C34F5" w14:textId="77777777">
        <w:trPr>
          <w:trHeight w:val="510"/>
        </w:trPr>
        <w:tc>
          <w:tcPr>
            <w:tcW w:w="230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1DD0C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F9CA7C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Apresentação de trabalhos em eventos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9C891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F0547E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E63C51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4C167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2208776C" w14:textId="77777777">
        <w:trPr>
          <w:trHeight w:val="510"/>
        </w:trPr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858BF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Produção técnica e participações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6164A4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Participação em eventos, congressos, exposições e feiras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5EA578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 por evento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EC7C7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431FAC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BF0E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2C781DFD" w14:textId="77777777">
        <w:trPr>
          <w:trHeight w:val="510"/>
        </w:trPr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DA1D1D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9BA1D2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Organização de eventos, congressos, exposições e feiras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9BEFA6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por evento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57E9B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16EF35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7123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BE6" w14:paraId="7B35BAB0" w14:textId="77777777">
        <w:trPr>
          <w:trHeight w:val="510"/>
        </w:trPr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233753" w14:textId="77777777" w:rsidR="002955FE" w:rsidRDefault="002955F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0E1869" w14:textId="77777777" w:rsidR="002955FE" w:rsidRDefault="00295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Palestras ministradas em eventos científicos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CB42E4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por palestra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D2215B" w14:textId="77777777" w:rsidR="002955FE" w:rsidRDefault="00295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569BEA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4397" w14:textId="77777777" w:rsidR="002955FE" w:rsidRDefault="002955F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47F30A" w14:textId="77777777" w:rsidR="002955FE" w:rsidRDefault="002955FE">
      <w:pPr>
        <w:pStyle w:val="Ttulo3"/>
        <w:shd w:val="clear" w:color="auto" w:fill="FFFFFF"/>
        <w:spacing w:before="0"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*</w:t>
      </w:r>
      <w:proofErr w:type="spellStart"/>
      <w:r>
        <w:rPr>
          <w:rStyle w:val="Hyperlink"/>
          <w:rFonts w:ascii="Times New Roman" w:eastAsia="SimSun" w:hAnsi="Times New Roman" w:cs="Times New Roman"/>
          <w:b w:val="0"/>
          <w:bCs w:val="0"/>
          <w:color w:val="auto"/>
          <w:sz w:val="24"/>
          <w:szCs w:val="24"/>
        </w:rPr>
        <w:t>J</w:t>
      </w:r>
      <w:r>
        <w:rPr>
          <w:rStyle w:val="Hyperlink"/>
          <w:rFonts w:ascii="Times New Roman" w:eastAsia="SimSun" w:hAnsi="Times New Roman" w:cs="Times New Roman"/>
          <w:b w:val="0"/>
          <w:bCs w:val="0"/>
          <w:color w:val="auto"/>
          <w:sz w:val="24"/>
          <w:szCs w:val="24"/>
          <w:u w:val="none"/>
        </w:rPr>
        <w:t>ournal</w:t>
      </w:r>
      <w:proofErr w:type="spellEnd"/>
      <w:r>
        <w:rPr>
          <w:rStyle w:val="Hyperlink"/>
          <w:rFonts w:ascii="Times New Roman" w:eastAsia="SimSun" w:hAnsi="Times New Roman" w:cs="Times New Roman"/>
          <w:b w:val="0"/>
          <w:bCs w:val="0"/>
          <w:color w:val="auto"/>
          <w:sz w:val="24"/>
          <w:szCs w:val="24"/>
          <w:u w:val="none"/>
        </w:rPr>
        <w:t xml:space="preserve"> Citation Reports</w:t>
      </w:r>
    </w:p>
    <w:p w14:paraId="7E439F45" w14:textId="77777777" w:rsidR="002955FE" w:rsidRDefault="002955F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Pontuação total indicada pelo Candidato:</w:t>
      </w:r>
      <w:r>
        <w:rPr>
          <w:rFonts w:ascii="Times New Roman" w:hAnsi="Times New Roman" w:cs="Times New Roman"/>
          <w:bCs/>
        </w:rPr>
        <w:t xml:space="preserve"> </w:t>
      </w:r>
    </w:p>
    <w:p w14:paraId="034215B4" w14:textId="77777777" w:rsidR="002955FE" w:rsidRDefault="002955F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Pontuação total validada pela Comissão Examinadora:</w:t>
      </w:r>
    </w:p>
    <w:p w14:paraId="194742C8" w14:textId="77777777" w:rsidR="002955FE" w:rsidRDefault="002955FE">
      <w:pPr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*É obrigatório o preenchimento dos dados desta planilha</w:t>
      </w:r>
    </w:p>
    <w:p w14:paraId="5DD9A276" w14:textId="77777777" w:rsidR="002955FE" w:rsidRDefault="002955FE">
      <w:pPr>
        <w:spacing w:line="360" w:lineRule="auto"/>
        <w:rPr>
          <w:rFonts w:ascii="Times New Roman" w:hAnsi="Times New Roman" w:cs="Times New Roman"/>
          <w:b/>
          <w:bCs/>
          <w:i/>
          <w:iCs/>
        </w:rPr>
      </w:pPr>
    </w:p>
    <w:p w14:paraId="013A755E" w14:textId="77777777" w:rsidR="002955FE" w:rsidRDefault="002955FE"/>
    <w:p w14:paraId="3AB54B39" w14:textId="77777777" w:rsidR="002955FE" w:rsidRDefault="002955FE">
      <w:pPr>
        <w:jc w:val="center"/>
      </w:pPr>
      <w:r>
        <w:rPr>
          <w:b/>
          <w:bCs/>
        </w:rPr>
        <w:t>Assinatura do candidato: __________________________________</w:t>
      </w:r>
    </w:p>
    <w:sectPr w:rsidR="002955FE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A19D" w14:textId="77777777" w:rsidR="00361DDF" w:rsidRDefault="00361DDF">
      <w:r>
        <w:separator/>
      </w:r>
    </w:p>
  </w:endnote>
  <w:endnote w:type="continuationSeparator" w:id="0">
    <w:p w14:paraId="2538BBAE" w14:textId="77777777" w:rsidR="00361DDF" w:rsidRDefault="0036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SimSun"/>
    <w:charset w:val="86"/>
    <w:family w:val="auto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5776" w14:textId="77777777" w:rsidR="002955FE" w:rsidRDefault="002955FE">
    <w:pPr>
      <w:pStyle w:val="Rodap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Campus JK: Rodovia MGT 367 KM 583, nº 5000 – Alto da Jacuba – Diamantina/MG</w:t>
    </w:r>
  </w:p>
  <w:p w14:paraId="0E2C0537" w14:textId="77777777" w:rsidR="002955FE" w:rsidRDefault="002955FE">
    <w:pPr>
      <w:pStyle w:val="Rodap"/>
      <w:jc w:val="center"/>
      <w:rPr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Telefone: 38.3532.1284      E-mail: </w:t>
    </w:r>
    <w:hyperlink r:id="rId1" w:history="1">
      <w:r>
        <w:rPr>
          <w:rStyle w:val="Hyperlink"/>
          <w:rFonts w:ascii="Times New Roman" w:hAnsi="Times New Roman" w:cs="Times New Roman"/>
          <w:sz w:val="20"/>
          <w:szCs w:val="20"/>
        </w:rPr>
        <w:t>sec.pos@uvjm.edu.br</w:t>
      </w:r>
    </w:hyperlink>
    <w:r>
      <w:rPr>
        <w:rFonts w:ascii="Times New Roman" w:hAnsi="Times New Roman" w:cs="Times New Roman"/>
        <w:sz w:val="20"/>
        <w:szCs w:val="20"/>
      </w:rPr>
      <w:t xml:space="preserve">  </w:t>
    </w:r>
    <w:hyperlink r:id="rId2" w:history="1">
      <w:r>
        <w:rPr>
          <w:rStyle w:val="Hyperlink"/>
          <w:rFonts w:ascii="Times New Roman" w:hAnsi="Times New Roman" w:cs="Times New Roman"/>
          <w:sz w:val="20"/>
          <w:szCs w:val="20"/>
        </w:rPr>
        <w:t>www.ufvjm.edu.br</w:t>
      </w:r>
    </w:hyperlink>
    <w:r>
      <w:rPr>
        <w:rFonts w:ascii="Times New Roman" w:hAnsi="Times New Roman" w:cs="Times New Roman"/>
        <w:sz w:val="20"/>
        <w:szCs w:val="20"/>
      </w:rPr>
      <w:t xml:space="preserve"> </w:t>
    </w:r>
  </w:p>
  <w:p w14:paraId="49D0BD10" w14:textId="77777777" w:rsidR="002955FE" w:rsidRDefault="002955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D8647" w14:textId="77777777" w:rsidR="00361DDF" w:rsidRDefault="00361DDF">
      <w:r>
        <w:separator/>
      </w:r>
    </w:p>
  </w:footnote>
  <w:footnote w:type="continuationSeparator" w:id="0">
    <w:p w14:paraId="186ECD32" w14:textId="77777777" w:rsidR="00361DDF" w:rsidRDefault="00361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8610" w14:textId="740BC02D" w:rsidR="002955FE" w:rsidRDefault="00FD2698">
    <w:pPr>
      <w:pStyle w:val="Cabealho"/>
      <w:rPr>
        <w:sz w:val="4"/>
        <w:szCs w:val="4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5E390A7" wp14:editId="4A6B3546">
          <wp:simplePos x="0" y="0"/>
          <wp:positionH relativeFrom="column">
            <wp:posOffset>383540</wp:posOffset>
          </wp:positionH>
          <wp:positionV relativeFrom="paragraph">
            <wp:posOffset>-33020</wp:posOffset>
          </wp:positionV>
          <wp:extent cx="742315" cy="600710"/>
          <wp:effectExtent l="0" t="0" r="0" b="0"/>
          <wp:wrapNone/>
          <wp:docPr id="1" name="Imagem 8" descr="Uma imagem contendo gráficos vetoriai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Uma imagem contendo gráficos vetoriais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4"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A80" w:rsidRPr="00634A80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E71EA9C" wp14:editId="4A0528F8">
          <wp:simplePos x="0" y="0"/>
          <wp:positionH relativeFrom="column">
            <wp:posOffset>6958330</wp:posOffset>
          </wp:positionH>
          <wp:positionV relativeFrom="paragraph">
            <wp:posOffset>-30480</wp:posOffset>
          </wp:positionV>
          <wp:extent cx="2062504" cy="619125"/>
          <wp:effectExtent l="0" t="0" r="0" b="0"/>
          <wp:wrapNone/>
          <wp:docPr id="3886955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69556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504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CCA5D" w14:textId="5ED0319A" w:rsidR="002955FE" w:rsidRDefault="002955FE">
    <w:pPr>
      <w:pStyle w:val="Cabealho"/>
      <w:spacing w:line="276" w:lineRule="auto"/>
      <w:jc w:val="center"/>
      <w:rPr>
        <w:sz w:val="20"/>
        <w:szCs w:val="20"/>
      </w:rPr>
    </w:pPr>
    <w:r>
      <w:rPr>
        <w:sz w:val="20"/>
        <w:szCs w:val="20"/>
      </w:rPr>
      <w:t>UFVJM – Universidade Federal dos Vales do Jequitinhonha e Mucuri</w:t>
    </w:r>
  </w:p>
  <w:p w14:paraId="7FCC0E40" w14:textId="2FD377B4" w:rsidR="002955FE" w:rsidRDefault="002955FE">
    <w:pPr>
      <w:pStyle w:val="Cabealho"/>
      <w:spacing w:line="276" w:lineRule="auto"/>
      <w:jc w:val="center"/>
      <w:rPr>
        <w:sz w:val="20"/>
        <w:szCs w:val="20"/>
      </w:rPr>
    </w:pPr>
    <w:r>
      <w:rPr>
        <w:sz w:val="20"/>
        <w:szCs w:val="20"/>
      </w:rPr>
      <w:t xml:space="preserve">PRPPG – </w:t>
    </w:r>
    <w:proofErr w:type="spellStart"/>
    <w:r>
      <w:rPr>
        <w:sz w:val="20"/>
        <w:szCs w:val="20"/>
      </w:rPr>
      <w:t>Pró-Reitoria</w:t>
    </w:r>
    <w:proofErr w:type="spellEnd"/>
    <w:r>
      <w:rPr>
        <w:sz w:val="20"/>
        <w:szCs w:val="20"/>
      </w:rPr>
      <w:t xml:space="preserve"> de Pesquisa e Pós-Graduação</w:t>
    </w:r>
  </w:p>
  <w:p w14:paraId="524B9D7E" w14:textId="176FA1C3" w:rsidR="002955FE" w:rsidRDefault="002955FE">
    <w:pPr>
      <w:pStyle w:val="Cabealho"/>
      <w:tabs>
        <w:tab w:val="center" w:pos="7001"/>
        <w:tab w:val="left" w:pos="13290"/>
      </w:tabs>
      <w:spacing w:line="276" w:lineRule="auto"/>
      <w:jc w:val="center"/>
      <w:rPr>
        <w:sz w:val="20"/>
        <w:szCs w:val="20"/>
      </w:rPr>
    </w:pPr>
    <w:r>
      <w:rPr>
        <w:sz w:val="20"/>
        <w:szCs w:val="20"/>
      </w:rPr>
      <w:t>PPGCTA – Programa de Pós-Graduação em Ciência e Tecnologia de Alimentos</w:t>
    </w:r>
  </w:p>
  <w:p w14:paraId="39E5C882" w14:textId="59793091" w:rsidR="002955FE" w:rsidRDefault="002955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5827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FE"/>
    <w:rsid w:val="00073CF7"/>
    <w:rsid w:val="00093F2C"/>
    <w:rsid w:val="000D7126"/>
    <w:rsid w:val="000E34CE"/>
    <w:rsid w:val="00100AFD"/>
    <w:rsid w:val="00112AF9"/>
    <w:rsid w:val="001D4C4B"/>
    <w:rsid w:val="00293187"/>
    <w:rsid w:val="002955FE"/>
    <w:rsid w:val="00296CA5"/>
    <w:rsid w:val="002F5435"/>
    <w:rsid w:val="00321EB7"/>
    <w:rsid w:val="00361DDF"/>
    <w:rsid w:val="003B3039"/>
    <w:rsid w:val="004130DD"/>
    <w:rsid w:val="00427BCE"/>
    <w:rsid w:val="004C5F99"/>
    <w:rsid w:val="00505FD8"/>
    <w:rsid w:val="00561832"/>
    <w:rsid w:val="00596CBC"/>
    <w:rsid w:val="005F5A78"/>
    <w:rsid w:val="00634A80"/>
    <w:rsid w:val="00660DF0"/>
    <w:rsid w:val="006A758B"/>
    <w:rsid w:val="006A7634"/>
    <w:rsid w:val="00785C5C"/>
    <w:rsid w:val="007C19AB"/>
    <w:rsid w:val="007D3900"/>
    <w:rsid w:val="007F78B2"/>
    <w:rsid w:val="008031C8"/>
    <w:rsid w:val="00823BE6"/>
    <w:rsid w:val="00865358"/>
    <w:rsid w:val="00871584"/>
    <w:rsid w:val="00891B4C"/>
    <w:rsid w:val="008B1F58"/>
    <w:rsid w:val="008B621F"/>
    <w:rsid w:val="008D14B0"/>
    <w:rsid w:val="008E7986"/>
    <w:rsid w:val="00905BC9"/>
    <w:rsid w:val="0093184C"/>
    <w:rsid w:val="00934B75"/>
    <w:rsid w:val="009476D9"/>
    <w:rsid w:val="00A02755"/>
    <w:rsid w:val="00A35228"/>
    <w:rsid w:val="00AA1C3C"/>
    <w:rsid w:val="00AA1F61"/>
    <w:rsid w:val="00AC1112"/>
    <w:rsid w:val="00AD6114"/>
    <w:rsid w:val="00AF10B0"/>
    <w:rsid w:val="00B3140D"/>
    <w:rsid w:val="00B470D8"/>
    <w:rsid w:val="00C06C0E"/>
    <w:rsid w:val="00C521F8"/>
    <w:rsid w:val="00C563FB"/>
    <w:rsid w:val="00CA4790"/>
    <w:rsid w:val="00CC5451"/>
    <w:rsid w:val="00D14CDB"/>
    <w:rsid w:val="00DA0819"/>
    <w:rsid w:val="00DB3DE0"/>
    <w:rsid w:val="00E74A94"/>
    <w:rsid w:val="00ED7376"/>
    <w:rsid w:val="00EF50F8"/>
    <w:rsid w:val="00F26B4C"/>
    <w:rsid w:val="00F54A1A"/>
    <w:rsid w:val="00FD2698"/>
    <w:rsid w:val="2937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4280A8D"/>
  <w15:chartTrackingRefBased/>
  <w15:docId w15:val="{00AB198B-6050-4402-BD4D-9D14E8A3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Ttulo1">
    <w:name w:val="heading 1"/>
    <w:basedOn w:val="Normal"/>
    <w:next w:val="Corpodetexto"/>
    <w:link w:val="Ttulo1Char"/>
    <w:qFormat/>
    <w:pPr>
      <w:keepNext/>
      <w:numPr>
        <w:numId w:val="1"/>
      </w:numPr>
      <w:tabs>
        <w:tab w:val="left" w:pos="0"/>
      </w:tabs>
      <w:spacing w:before="240" w:after="120"/>
      <w:outlineLvl w:val="0"/>
    </w:pPr>
    <w:rPr>
      <w:rFonts w:ascii="Liberation Sans" w:eastAsia="Microsoft YaHei" w:hAnsi="Liberation Sans" w:cs="Liberation Sans"/>
      <w:b/>
      <w:bCs/>
      <w:sz w:val="36"/>
      <w:szCs w:val="36"/>
    </w:rPr>
  </w:style>
  <w:style w:type="paragraph" w:styleId="Ttulo2">
    <w:name w:val="heading 2"/>
    <w:basedOn w:val="Normal"/>
    <w:next w:val="Corpodetexto"/>
    <w:link w:val="Ttulo2Char"/>
    <w:qFormat/>
    <w:pPr>
      <w:keepNext/>
      <w:numPr>
        <w:ilvl w:val="1"/>
        <w:numId w:val="1"/>
      </w:numPr>
      <w:tabs>
        <w:tab w:val="left" w:pos="0"/>
      </w:tabs>
      <w:spacing w:before="200" w:after="120"/>
      <w:outlineLvl w:val="1"/>
    </w:pPr>
    <w:rPr>
      <w:rFonts w:ascii="Liberation Sans" w:eastAsia="Microsoft YaHei" w:hAnsi="Liberation Sans" w:cs="Liberation Sans"/>
      <w:b/>
      <w:bCs/>
      <w:sz w:val="32"/>
      <w:szCs w:val="32"/>
    </w:rPr>
  </w:style>
  <w:style w:type="paragraph" w:styleId="Ttulo3">
    <w:name w:val="heading 3"/>
    <w:basedOn w:val="Normal"/>
    <w:next w:val="Corpodetexto"/>
    <w:link w:val="Ttulo3Char"/>
    <w:qFormat/>
    <w:pPr>
      <w:keepNext/>
      <w:numPr>
        <w:ilvl w:val="2"/>
        <w:numId w:val="1"/>
      </w:numPr>
      <w:tabs>
        <w:tab w:val="left" w:pos="0"/>
      </w:tabs>
      <w:spacing w:before="140" w:after="120"/>
      <w:outlineLvl w:val="2"/>
    </w:pPr>
    <w:rPr>
      <w:rFonts w:ascii="Liberation Sans" w:eastAsia="Microsoft YaHei" w:hAnsi="Liberation Sans" w:cs="Liberation Sans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Liberation Sans" w:eastAsia="Microsoft YaHei" w:hAnsi="Liberation Sans" w:cs="Liberation Sans"/>
      <w:b/>
      <w:bCs/>
      <w:color w:val="00000A"/>
      <w:sz w:val="36"/>
      <w:szCs w:val="36"/>
      <w:lang w:eastAsia="zh-CN" w:bidi="hi-IN"/>
    </w:rPr>
  </w:style>
  <w:style w:type="paragraph" w:styleId="Corpodetexto">
    <w:name w:val="Body Text"/>
    <w:basedOn w:val="Normal"/>
    <w:link w:val="CorpodetextoChar"/>
    <w:uiPriority w:val="99"/>
    <w:unhideWhenUsed/>
    <w:pPr>
      <w:spacing w:after="120"/>
    </w:pPr>
    <w:rPr>
      <w:szCs w:val="21"/>
    </w:rPr>
  </w:style>
  <w:style w:type="character" w:customStyle="1" w:styleId="CorpodetextoChar">
    <w:name w:val="Corpo de texto Char"/>
    <w:link w:val="Corpodetexto"/>
    <w:uiPriority w:val="99"/>
    <w:semiHidden/>
    <w:rPr>
      <w:rFonts w:ascii="Liberation Serif" w:eastAsia="SimSun" w:hAnsi="Liberation Serif" w:cs="Mangal"/>
      <w:color w:val="00000A"/>
      <w:szCs w:val="21"/>
      <w:lang w:eastAsia="zh-CN" w:bidi="hi-IN"/>
    </w:rPr>
  </w:style>
  <w:style w:type="character" w:customStyle="1" w:styleId="Ttulo2Char">
    <w:name w:val="Título 2 Char"/>
    <w:link w:val="Ttulo2"/>
    <w:semiHidden/>
    <w:rPr>
      <w:rFonts w:ascii="Liberation Sans" w:eastAsia="Microsoft YaHei" w:hAnsi="Liberation Sans" w:cs="Liberation Sans"/>
      <w:b/>
      <w:bCs/>
      <w:color w:val="00000A"/>
      <w:sz w:val="32"/>
      <w:szCs w:val="32"/>
      <w:lang w:eastAsia="zh-CN" w:bidi="hi-IN"/>
    </w:rPr>
  </w:style>
  <w:style w:type="character" w:customStyle="1" w:styleId="Ttulo3Char">
    <w:name w:val="Título 3 Char"/>
    <w:link w:val="Ttulo3"/>
    <w:semiHidden/>
    <w:rPr>
      <w:rFonts w:ascii="Liberation Sans" w:eastAsia="Microsoft YaHei" w:hAnsi="Liberation Sans" w:cs="Liberation Sans"/>
      <w:b/>
      <w:bCs/>
      <w:color w:val="00000A"/>
      <w:sz w:val="28"/>
      <w:szCs w:val="28"/>
      <w:lang w:eastAsia="zh-CN" w:bidi="hi-IN"/>
    </w:rPr>
  </w:style>
  <w:style w:type="character" w:styleId="Hyperlink">
    <w:name w:val="Hyperlink"/>
    <w:unhideWhenUsed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link w:val="Cabealho"/>
    <w:uiPriority w:val="99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Tahoma" w:hAnsi="Tahoma"/>
      <w:sz w:val="16"/>
      <w:szCs w:val="14"/>
    </w:rPr>
  </w:style>
  <w:style w:type="character" w:customStyle="1" w:styleId="TextodebaloChar">
    <w:name w:val="Texto de balão Char"/>
    <w:link w:val="Textodebalo"/>
    <w:uiPriority w:val="99"/>
    <w:semiHidden/>
    <w:rPr>
      <w:rFonts w:ascii="Tahoma" w:eastAsia="SimSun" w:hAnsi="Tahoma" w:cs="Mangal"/>
      <w:color w:val="00000A"/>
      <w:sz w:val="16"/>
      <w:szCs w:val="14"/>
      <w:lang w:eastAsia="zh-CN" w:bidi="hi-IN"/>
    </w:rPr>
  </w:style>
  <w:style w:type="paragraph" w:customStyle="1" w:styleId="Default">
    <w:name w:val="Default"/>
    <w:pPr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Contedodatabela">
    <w:name w:val="Conteúdo da tabela"/>
    <w:basedOn w:val="Normal"/>
  </w:style>
  <w:style w:type="character" w:styleId="TextodoEspaoReservado">
    <w:name w:val="Placeholder Tex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al\Downloads\AnexoIIIFormulrioparaAnlisedoCurrculoLattesPPGCTA%20(3)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AnexoIIIFormulrioparaAnlisedoCurrculoLattesPPGCTA (3)</Template>
  <TotalTime>1</TotalTime>
  <Pages>2</Pages>
  <Words>316</Words>
  <Characters>1712</Characters>
  <Application>Microsoft Office Word</Application>
  <DocSecurity>0</DocSecurity>
  <Lines>14</Lines>
  <Paragraphs>4</Paragraphs>
  <ScaleCrop>false</ScaleCrop>
  <Company>Pessoal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Monalisa Pereira</dc:creator>
  <cp:keywords/>
  <cp:lastModifiedBy>Rafael Neves</cp:lastModifiedBy>
  <cp:revision>2</cp:revision>
  <dcterms:created xsi:type="dcterms:W3CDTF">2026-09-04T20:28:00Z</dcterms:created>
  <dcterms:modified xsi:type="dcterms:W3CDTF">2026-09-04T20:28:00Z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1046-12.2.0.18165</vt:lpwstr>
  </property>
  <property fmtid="{D5CDD505-2E9C-101B-9397-08002B2CF9AE}" pid="3" name="ICV">
    <vt:lpwstr>E75C2061E3C74E4BBE3C4E6B943D023F_13</vt:lpwstr>
  </property>
  <property fmtid="{D5CDD505-2E9C-101B-9397-08002B2CF9AE}" pid="4" name="GrammarlyDocumentId">
    <vt:lpwstr>230a5724-350d-48e2-885c-26e52ff46673</vt:lpwstr>
  </property>
</Properties>
</file>